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1A42EB" w:rsidRDefault="001A42EB" w:rsidP="00F040AE">
      <w:pPr>
        <w:pStyle w:val="Navnpmottaker"/>
        <w:rPr>
          <w:b w:val="0"/>
          <w:bCs/>
          <w:sz w:val="32"/>
          <w:szCs w:val="32"/>
          <w:lang w:val="nb-NO"/>
        </w:rPr>
      </w:pPr>
      <w:r w:rsidRPr="001A42E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3E9929E5" w:rsidR="007B22FA" w:rsidRDefault="001A42EB" w:rsidP="001A42EB">
      <w:pPr>
        <w:pStyle w:val="Tittel"/>
        <w:rPr>
          <w:color w:val="FF0000"/>
          <w:sz w:val="56"/>
          <w:szCs w:val="56"/>
          <w:lang w:val="nb-NO"/>
        </w:rPr>
      </w:pPr>
      <w:r w:rsidRPr="001A42EB">
        <w:rPr>
          <w:sz w:val="56"/>
          <w:szCs w:val="56"/>
          <w:lang w:val="nb-NO"/>
        </w:rPr>
        <w:t xml:space="preserve">Nasjonalt dommerkurs </w:t>
      </w:r>
      <w:r w:rsidR="00BB2CAD">
        <w:rPr>
          <w:color w:val="FF0000"/>
          <w:sz w:val="56"/>
          <w:szCs w:val="56"/>
          <w:lang w:val="nb-NO"/>
        </w:rPr>
        <w:t>PISTOL</w:t>
      </w:r>
    </w:p>
    <w:p w14:paraId="0CE2B7FD" w14:textId="42E0BFE3" w:rsidR="00BB2CAD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 w:rsidRPr="001A42EB">
        <w:rPr>
          <w:b/>
          <w:bCs/>
          <w:lang w:val="nb-NO"/>
        </w:rPr>
        <w:t>GENERELL INFORMASJON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Arrangør: </w:t>
      </w:r>
      <w:r w:rsidR="00BB2CAD">
        <w:rPr>
          <w:rFonts w:asciiTheme="majorHAnsi" w:hAnsiTheme="majorHAnsi" w:cstheme="majorHAnsi"/>
          <w:lang w:val="nb-NO"/>
        </w:rPr>
        <w:t>Rogaland Skytterkrets</w:t>
      </w:r>
      <w:r w:rsidRPr="00F4074F">
        <w:rPr>
          <w:rFonts w:asciiTheme="majorHAnsi" w:hAnsiTheme="majorHAnsi" w:cstheme="majorHAnsi"/>
          <w:lang w:val="nb-NO"/>
        </w:rPr>
        <w:tab/>
      </w:r>
    </w:p>
    <w:p w14:paraId="7B090ED9" w14:textId="66059836" w:rsidR="001A42EB" w:rsidRDefault="001A42EB" w:rsidP="001A42EB">
      <w:pPr>
        <w:rPr>
          <w:lang w:val="nb-NO"/>
        </w:rPr>
      </w:pPr>
      <w:r w:rsidRPr="00F4074F">
        <w:rPr>
          <w:rFonts w:asciiTheme="majorHAnsi" w:hAnsiTheme="majorHAnsi" w:cstheme="majorHAnsi"/>
          <w:lang w:val="nb-NO"/>
        </w:rPr>
        <w:t>Kursansvarlig:</w:t>
      </w:r>
      <w:r w:rsidRPr="00F4074F">
        <w:rPr>
          <w:rFonts w:asciiTheme="majorHAnsi" w:hAnsiTheme="majorHAnsi" w:cstheme="majorHAnsi"/>
          <w:lang w:val="nb-NO"/>
        </w:rPr>
        <w:tab/>
      </w:r>
      <w:r w:rsidR="00BB2CAD">
        <w:rPr>
          <w:rFonts w:asciiTheme="majorHAnsi" w:hAnsiTheme="majorHAnsi" w:cstheme="majorHAnsi"/>
          <w:color w:val="FF0000"/>
          <w:lang w:val="nb-NO"/>
        </w:rPr>
        <w:t>Bjørg Melhus Mail: bjmelh@online.no</w:t>
      </w:r>
      <w:r w:rsidRPr="00F4074F">
        <w:rPr>
          <w:rFonts w:asciiTheme="majorHAnsi" w:hAnsiTheme="majorHAnsi" w:cstheme="majorHAnsi"/>
          <w:lang w:val="nb-NO"/>
        </w:rPr>
        <w:br/>
        <w:t>Kurssted:</w:t>
      </w:r>
      <w:r w:rsidRPr="00F4074F">
        <w:rPr>
          <w:rFonts w:asciiTheme="majorHAnsi" w:hAnsiTheme="majorHAnsi" w:cstheme="majorHAnsi"/>
          <w:lang w:val="nb-NO"/>
        </w:rPr>
        <w:tab/>
      </w:r>
      <w:r w:rsidR="00E0191A">
        <w:rPr>
          <w:rFonts w:asciiTheme="majorHAnsi" w:hAnsiTheme="majorHAnsi" w:cstheme="majorHAnsi"/>
          <w:color w:val="FF0000"/>
          <w:lang w:val="nb-NO"/>
        </w:rPr>
        <w:t>Kuleisen, Hanne Hauglands veg 2, 5519 Haugesund</w:t>
      </w:r>
      <w:r w:rsidRPr="00F4074F">
        <w:rPr>
          <w:rFonts w:asciiTheme="majorHAnsi" w:hAnsiTheme="majorHAnsi" w:cstheme="majorHAnsi"/>
          <w:lang w:val="nb-NO"/>
        </w:rPr>
        <w:br/>
        <w:t>Instruktør:</w:t>
      </w:r>
      <w:r w:rsidRPr="00F4074F">
        <w:rPr>
          <w:rFonts w:asciiTheme="majorHAnsi" w:hAnsiTheme="majorHAnsi" w:cstheme="majorHAnsi"/>
          <w:lang w:val="nb-NO"/>
        </w:rPr>
        <w:tab/>
      </w:r>
      <w:r w:rsidR="00530869">
        <w:rPr>
          <w:rFonts w:asciiTheme="majorHAnsi" w:hAnsiTheme="majorHAnsi" w:cstheme="majorHAnsi"/>
          <w:color w:val="FF0000"/>
          <w:lang w:val="nb-NO"/>
        </w:rPr>
        <w:t>Helge Olden</w:t>
      </w:r>
    </w:p>
    <w:p w14:paraId="258BA620" w14:textId="63206C59" w:rsidR="001A42EB" w:rsidRPr="00F4074F" w:rsidRDefault="001A42EB" w:rsidP="001A42EB">
      <w:pPr>
        <w:rPr>
          <w:rFonts w:asciiTheme="majorHAnsi" w:hAnsiTheme="majorHAnsi" w:cstheme="majorHAnsi"/>
          <w:lang w:val="nb-NO"/>
        </w:rPr>
      </w:pPr>
      <w:r w:rsidRPr="001A42EB">
        <w:rPr>
          <w:b/>
          <w:bCs/>
          <w:lang w:val="nb-NO"/>
        </w:rPr>
        <w:t>PROGRAM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Fredag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E0191A">
        <w:rPr>
          <w:rFonts w:asciiTheme="majorHAnsi" w:hAnsiTheme="majorHAnsi" w:cstheme="majorHAnsi"/>
          <w:color w:val="FF0000"/>
          <w:lang w:val="nb-NO"/>
        </w:rPr>
        <w:t>2</w:t>
      </w:r>
      <w:r w:rsidR="00C14516">
        <w:rPr>
          <w:rFonts w:asciiTheme="majorHAnsi" w:hAnsiTheme="majorHAnsi" w:cstheme="majorHAnsi"/>
          <w:color w:val="FF0000"/>
          <w:lang w:val="nb-NO"/>
        </w:rPr>
        <w:t>3</w:t>
      </w:r>
      <w:r w:rsidR="00E0191A">
        <w:rPr>
          <w:rFonts w:asciiTheme="majorHAnsi" w:hAnsiTheme="majorHAnsi" w:cstheme="majorHAnsi"/>
          <w:color w:val="FF0000"/>
          <w:lang w:val="nb-NO"/>
        </w:rPr>
        <w:t>.02.2024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18:00-21:00</w:t>
      </w:r>
      <w:r w:rsidRPr="00F4074F">
        <w:rPr>
          <w:rFonts w:asciiTheme="majorHAnsi" w:hAnsiTheme="majorHAnsi" w:cstheme="majorHAnsi"/>
          <w:lang w:val="nb-NO"/>
        </w:rPr>
        <w:br/>
        <w:t xml:space="preserve">Lørdag 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E0191A">
        <w:rPr>
          <w:rFonts w:asciiTheme="majorHAnsi" w:hAnsiTheme="majorHAnsi" w:cstheme="majorHAnsi"/>
          <w:color w:val="FF0000"/>
          <w:lang w:val="nb-NO"/>
        </w:rPr>
        <w:t>2</w:t>
      </w:r>
      <w:r w:rsidR="00C14516">
        <w:rPr>
          <w:rFonts w:asciiTheme="majorHAnsi" w:hAnsiTheme="majorHAnsi" w:cstheme="majorHAnsi"/>
          <w:color w:val="FF0000"/>
          <w:lang w:val="nb-NO"/>
        </w:rPr>
        <w:t>4</w:t>
      </w:r>
      <w:r w:rsidR="00E0191A">
        <w:rPr>
          <w:rFonts w:asciiTheme="majorHAnsi" w:hAnsiTheme="majorHAnsi" w:cstheme="majorHAnsi"/>
          <w:color w:val="FF0000"/>
          <w:lang w:val="nb-NO"/>
        </w:rPr>
        <w:t>.02.2024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08:30-18:00</w:t>
      </w:r>
      <w:r w:rsidRPr="00F4074F">
        <w:rPr>
          <w:rFonts w:asciiTheme="majorHAnsi" w:hAnsiTheme="majorHAnsi" w:cstheme="majorHAnsi"/>
          <w:lang w:val="nb-NO"/>
        </w:rPr>
        <w:br/>
        <w:t xml:space="preserve">Søndag </w:t>
      </w:r>
      <w:r w:rsidRPr="00F4074F">
        <w:rPr>
          <w:rFonts w:asciiTheme="majorHAnsi" w:hAnsiTheme="majorHAnsi" w:cstheme="majorHAnsi"/>
          <w:lang w:val="nb-NO"/>
        </w:rPr>
        <w:tab/>
      </w:r>
      <w:r w:rsidR="00E0191A">
        <w:rPr>
          <w:rFonts w:asciiTheme="majorHAnsi" w:hAnsiTheme="majorHAnsi" w:cstheme="majorHAnsi"/>
          <w:color w:val="FF0000"/>
          <w:lang w:val="nb-NO"/>
        </w:rPr>
        <w:t>2</w:t>
      </w:r>
      <w:r w:rsidR="00C14516">
        <w:rPr>
          <w:rFonts w:asciiTheme="majorHAnsi" w:hAnsiTheme="majorHAnsi" w:cstheme="majorHAnsi"/>
          <w:color w:val="FF0000"/>
          <w:lang w:val="nb-NO"/>
        </w:rPr>
        <w:t>5</w:t>
      </w:r>
      <w:r w:rsidR="00E0191A">
        <w:rPr>
          <w:rFonts w:asciiTheme="majorHAnsi" w:hAnsiTheme="majorHAnsi" w:cstheme="majorHAnsi"/>
          <w:color w:val="FF0000"/>
          <w:lang w:val="nb-NO"/>
        </w:rPr>
        <w:t>.02.2024</w:t>
      </w:r>
      <w:r w:rsidRPr="00F4074F">
        <w:rPr>
          <w:rFonts w:asciiTheme="majorHAnsi" w:hAnsiTheme="majorHAnsi" w:cstheme="majorHAnsi"/>
          <w:lang w:val="nb-NO"/>
        </w:rPr>
        <w:t xml:space="preserve"> kl. 09:00-17:00</w:t>
      </w:r>
    </w:p>
    <w:p w14:paraId="30D1D6E4" w14:textId="77777777" w:rsidR="007744A1" w:rsidRPr="00F4074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Det kreves 80 % oppmøte på kurshelgen for å få gå opp til eksamen.</w:t>
      </w:r>
    </w:p>
    <w:p w14:paraId="7970E6DF" w14:textId="6CFC944A" w:rsidR="001A42EB" w:rsidRPr="00F4074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Eksamen avholdes søndag kl. 14:00 – 17:00</w:t>
      </w:r>
      <w:r w:rsidR="00F4277C" w:rsidRPr="00F4074F">
        <w:rPr>
          <w:rFonts w:asciiTheme="majorHAnsi" w:hAnsiTheme="majorHAnsi" w:cstheme="majorHAnsi"/>
          <w:lang w:val="nb-NO"/>
        </w:rPr>
        <w:t xml:space="preserve"> og krever minst 85 % riktig besvarelse for å bestå.</w:t>
      </w:r>
    </w:p>
    <w:p w14:paraId="47115890" w14:textId="33BB8914" w:rsidR="00E0191A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PÅMELDING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Frist</w:t>
      </w:r>
      <w:r w:rsidRPr="00F4074F">
        <w:rPr>
          <w:rFonts w:asciiTheme="majorHAnsi" w:hAnsiTheme="majorHAnsi" w:cstheme="majorHAnsi"/>
          <w:lang w:val="nb-NO"/>
        </w:rPr>
        <w:tab/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r w:rsidR="00530869">
        <w:rPr>
          <w:rFonts w:asciiTheme="majorHAnsi" w:hAnsiTheme="majorHAnsi" w:cstheme="majorHAnsi"/>
          <w:color w:val="FF0000"/>
          <w:lang w:val="nb-NO"/>
        </w:rPr>
        <w:t>21</w:t>
      </w:r>
      <w:r w:rsidR="00E0191A">
        <w:rPr>
          <w:rFonts w:asciiTheme="majorHAnsi" w:hAnsiTheme="majorHAnsi" w:cstheme="majorHAnsi"/>
          <w:color w:val="FF0000"/>
          <w:lang w:val="nb-NO"/>
        </w:rPr>
        <w:t>.JANUAR 2024</w:t>
      </w:r>
    </w:p>
    <w:p w14:paraId="7B5603A0" w14:textId="7F7F6A1F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Sendes til: </w:t>
      </w:r>
      <w:r w:rsidRPr="00F4074F">
        <w:rPr>
          <w:rFonts w:asciiTheme="majorHAnsi" w:hAnsiTheme="majorHAnsi" w:cstheme="majorHAnsi"/>
          <w:lang w:val="nb-NO"/>
        </w:rPr>
        <w:tab/>
      </w:r>
      <w:r w:rsidR="00BB2CAD">
        <w:rPr>
          <w:rFonts w:asciiTheme="majorHAnsi" w:hAnsiTheme="majorHAnsi" w:cstheme="majorHAnsi"/>
          <w:color w:val="FF0000"/>
          <w:lang w:val="nb-NO"/>
        </w:rPr>
        <w:t>bjmelh@online.no</w:t>
      </w:r>
    </w:p>
    <w:p w14:paraId="089D12AE" w14:textId="1E50256F" w:rsidR="001A42EB" w:rsidRPr="00F4074F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Følgende opplysninger må oppgis ved påmelding: deltakers </w:t>
      </w:r>
      <w:r w:rsidRPr="00E0191A">
        <w:rPr>
          <w:rFonts w:asciiTheme="majorHAnsi" w:hAnsiTheme="majorHAnsi" w:cstheme="majorHAnsi"/>
          <w:b/>
          <w:bCs/>
          <w:lang w:val="nb-NO"/>
        </w:rPr>
        <w:t>navn, adresse</w:t>
      </w:r>
      <w:r w:rsidRPr="00F4074F">
        <w:rPr>
          <w:rFonts w:asciiTheme="majorHAnsi" w:hAnsiTheme="majorHAnsi" w:cstheme="majorHAnsi"/>
          <w:lang w:val="nb-NO"/>
        </w:rPr>
        <w:t xml:space="preserve">, </w:t>
      </w:r>
      <w:r w:rsidRPr="00E0191A">
        <w:rPr>
          <w:rFonts w:asciiTheme="majorHAnsi" w:hAnsiTheme="majorHAnsi" w:cstheme="majorHAnsi"/>
          <w:b/>
          <w:bCs/>
          <w:lang w:val="nb-NO"/>
        </w:rPr>
        <w:t>fødselsdato, tlf</w:t>
      </w:r>
      <w:r w:rsidR="00BB2CAD" w:rsidRPr="00E0191A">
        <w:rPr>
          <w:rFonts w:asciiTheme="majorHAnsi" w:hAnsiTheme="majorHAnsi" w:cstheme="majorHAnsi"/>
          <w:b/>
          <w:bCs/>
          <w:lang w:val="nb-NO"/>
        </w:rPr>
        <w:t xml:space="preserve"> </w:t>
      </w:r>
      <w:r w:rsidRPr="00E0191A">
        <w:rPr>
          <w:rFonts w:asciiTheme="majorHAnsi" w:hAnsiTheme="majorHAnsi" w:cstheme="majorHAnsi"/>
          <w:b/>
          <w:bCs/>
          <w:lang w:val="nb-NO"/>
        </w:rPr>
        <w:t>nr, e-postadresse og klubbtilhørighet</w:t>
      </w:r>
      <w:r w:rsidR="005F6F9A" w:rsidRPr="00F4074F">
        <w:rPr>
          <w:rFonts w:asciiTheme="majorHAnsi" w:hAnsiTheme="majorHAnsi" w:cstheme="majorHAnsi"/>
          <w:lang w:val="nb-NO"/>
        </w:rPr>
        <w:t xml:space="preserve"> </w:t>
      </w:r>
      <w:r w:rsidR="005F6F9A" w:rsidRPr="00F4074F">
        <w:rPr>
          <w:rFonts w:asciiTheme="majorHAnsi" w:hAnsiTheme="majorHAnsi" w:cstheme="majorHAnsi"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OBS! Nedre aldersgrense for å delta på dommerkurs er 16 år.</w:t>
      </w:r>
    </w:p>
    <w:p w14:paraId="62457640" w14:textId="77777777" w:rsidR="00E0191A" w:rsidRDefault="001A42EB" w:rsidP="001A42EB">
      <w:pPr>
        <w:rPr>
          <w:b/>
          <w:bCs/>
          <w:lang w:val="nb-NO"/>
        </w:rPr>
      </w:pPr>
      <w:r>
        <w:rPr>
          <w:b/>
          <w:bCs/>
          <w:lang w:val="nb-NO"/>
        </w:rPr>
        <w:t>DELTAKERAVGIFT</w:t>
      </w:r>
    </w:p>
    <w:p w14:paraId="0CE25184" w14:textId="58697F4C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Beløp: </w:t>
      </w:r>
      <w:r w:rsidR="00F815B4">
        <w:rPr>
          <w:rFonts w:asciiTheme="majorHAnsi" w:hAnsiTheme="majorHAnsi" w:cstheme="majorHAnsi"/>
          <w:lang w:val="nb-NO"/>
        </w:rPr>
        <w:t xml:space="preserve">ca. </w:t>
      </w:r>
      <w:r w:rsidR="00364EB0">
        <w:rPr>
          <w:rFonts w:asciiTheme="majorHAnsi" w:hAnsiTheme="majorHAnsi" w:cstheme="majorHAnsi"/>
          <w:color w:val="FF0000"/>
          <w:lang w:val="nb-NO"/>
        </w:rPr>
        <w:t>750,-</w:t>
      </w:r>
      <w:r w:rsidRPr="00F4074F">
        <w:rPr>
          <w:rFonts w:asciiTheme="majorHAnsi" w:hAnsiTheme="majorHAnsi" w:cstheme="majorHAnsi"/>
          <w:lang w:val="nb-NO"/>
        </w:rPr>
        <w:br/>
        <w:t xml:space="preserve">Betales til: </w:t>
      </w:r>
      <w:r w:rsidR="00BB2CAD">
        <w:rPr>
          <w:rFonts w:asciiTheme="majorHAnsi" w:hAnsiTheme="majorHAnsi" w:cstheme="majorHAnsi"/>
          <w:color w:val="FF0000"/>
          <w:lang w:val="nb-NO"/>
        </w:rPr>
        <w:t>Blir sendt den aktuelle klubb</w:t>
      </w:r>
    </w:p>
    <w:p w14:paraId="615DE02F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lastRenderedPageBreak/>
        <w:t xml:space="preserve">Kursavgiften inkluderer: </w:t>
      </w:r>
      <w:r w:rsidRPr="00F4074F">
        <w:rPr>
          <w:rFonts w:asciiTheme="majorHAnsi" w:hAnsiTheme="majorHAnsi" w:cstheme="majorHAnsi"/>
          <w:color w:val="FF0000"/>
          <w:lang w:val="nb-NO"/>
        </w:rPr>
        <w:t>Enkel servering/lunsj</w:t>
      </w:r>
      <w:r w:rsidRPr="00F4074F">
        <w:rPr>
          <w:rFonts w:asciiTheme="majorHAnsi" w:hAnsiTheme="majorHAnsi" w:cstheme="majorHAnsi"/>
          <w:lang w:val="nb-NO"/>
        </w:rPr>
        <w:t>, kursmateriell, kompetansebevis og tøymerke</w:t>
      </w:r>
    </w:p>
    <w:p w14:paraId="696E63DB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Evt reise og overnatting må dekkes av deltaker/klubb</w:t>
      </w:r>
    </w:p>
    <w:p w14:paraId="4AF9C145" w14:textId="77777777" w:rsidR="001A42EB" w:rsidRPr="001A42EB" w:rsidRDefault="001A42EB" w:rsidP="001A42EB">
      <w:pPr>
        <w:rPr>
          <w:b/>
          <w:bCs/>
          <w:lang w:val="nb-NO"/>
        </w:rPr>
      </w:pPr>
    </w:p>
    <w:p w14:paraId="4861942C" w14:textId="77777777" w:rsidR="0093792E" w:rsidRDefault="005F6F9A" w:rsidP="0093792E">
      <w:pPr>
        <w:rPr>
          <w:rFonts w:ascii="Calibri Light" w:hAnsi="Calibri Light"/>
          <w:bCs/>
          <w:lang w:val="nb-NO"/>
        </w:rPr>
      </w:pPr>
      <w:r>
        <w:rPr>
          <w:b/>
          <w:bCs/>
          <w:lang w:val="nb-NO"/>
        </w:rPr>
        <w:t>F</w:t>
      </w:r>
      <w:r w:rsidR="001A42EB">
        <w:rPr>
          <w:b/>
          <w:bCs/>
          <w:lang w:val="nb-NO"/>
        </w:rPr>
        <w:t>ORBEREDELSER TIL DOMMERKURS</w:t>
      </w:r>
      <w:r w:rsidR="001A42EB">
        <w:rPr>
          <w:b/>
          <w:bCs/>
          <w:lang w:val="nb-NO"/>
        </w:rPr>
        <w:br/>
      </w:r>
      <w:r w:rsidR="0093792E" w:rsidRPr="001A42EB">
        <w:rPr>
          <w:rFonts w:ascii="Calibri Light" w:hAnsi="Calibri Light"/>
          <w:bCs/>
          <w:lang w:val="nb-NO"/>
        </w:rPr>
        <w:t xml:space="preserve">Kurset krever en del forarbeid av kursdeltakerne, alle </w:t>
      </w:r>
      <w:r w:rsidR="0093792E" w:rsidRPr="001A42EB">
        <w:rPr>
          <w:rFonts w:ascii="Calibri Light" w:hAnsi="Calibri Light"/>
          <w:bCs/>
          <w:u w:val="single"/>
          <w:lang w:val="nb-NO"/>
        </w:rPr>
        <w:t>må</w:t>
      </w:r>
      <w:r w:rsidR="0093792E" w:rsidRPr="001A42EB">
        <w:rPr>
          <w:rFonts w:ascii="Calibri Light" w:hAnsi="Calibri Light"/>
          <w:bCs/>
          <w:lang w:val="nb-NO"/>
        </w:rPr>
        <w:t xml:space="preserve"> gjennomføre selvstudiumsoppgaver</w:t>
      </w:r>
      <w:r w:rsidR="0093792E">
        <w:rPr>
          <w:rFonts w:ascii="Calibri Light" w:hAnsi="Calibri Light"/>
          <w:bCs/>
          <w:lang w:val="nb-NO"/>
        </w:rPr>
        <w:t xml:space="preserve"> </w:t>
      </w:r>
      <w:r w:rsidR="0093792E" w:rsidRPr="001A42EB">
        <w:rPr>
          <w:rFonts w:ascii="Calibri Light" w:hAnsi="Calibri Light"/>
          <w:bCs/>
          <w:lang w:val="nb-NO"/>
        </w:rPr>
        <w:t xml:space="preserve">(e-læring) i Idrettens E-læringsportal minimum 1 uke før kursstart. </w:t>
      </w:r>
      <w:r w:rsidR="0093792E">
        <w:rPr>
          <w:rFonts w:ascii="Calibri Light" w:hAnsi="Calibri Light"/>
          <w:bCs/>
          <w:lang w:val="nb-NO"/>
        </w:rPr>
        <w:t>Dette er for å sikre at deltakerne har tilstrekkelig nivå og kunnskap til å gjennomføre og bestå kurset.</w:t>
      </w:r>
    </w:p>
    <w:p w14:paraId="627E3034" w14:textId="6D22C45E" w:rsidR="0093792E" w:rsidRDefault="0093792E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Cs/>
          <w:lang w:val="nb-NO"/>
        </w:rPr>
        <w:t>Om du har tatt e-læringen</w:t>
      </w:r>
      <w:r w:rsidR="001D2146">
        <w:rPr>
          <w:rFonts w:ascii="Calibri Light" w:hAnsi="Calibri Light"/>
          <w:bCs/>
          <w:lang w:val="nb-NO"/>
        </w:rPr>
        <w:t xml:space="preserve"> på et</w:t>
      </w:r>
      <w:r>
        <w:rPr>
          <w:rFonts w:ascii="Calibri Light" w:hAnsi="Calibri Light"/>
          <w:bCs/>
          <w:lang w:val="nb-NO"/>
        </w:rPr>
        <w:t xml:space="preserve"> tidligere</w:t>
      </w:r>
      <w:r w:rsidR="001D2146">
        <w:rPr>
          <w:rFonts w:ascii="Calibri Light" w:hAnsi="Calibri Light"/>
          <w:bCs/>
          <w:lang w:val="nb-NO"/>
        </w:rPr>
        <w:t xml:space="preserve"> tidspunkt</w:t>
      </w:r>
      <w:r>
        <w:rPr>
          <w:rFonts w:ascii="Calibri Light" w:hAnsi="Calibri Light"/>
          <w:bCs/>
          <w:lang w:val="nb-NO"/>
        </w:rPr>
        <w:t xml:space="preserve"> utenom kurs og har bestått</w:t>
      </w:r>
      <w:r w:rsidR="001D2146">
        <w:rPr>
          <w:rFonts w:ascii="Calibri Light" w:hAnsi="Calibri Light"/>
          <w:bCs/>
          <w:lang w:val="nb-NO"/>
        </w:rPr>
        <w:t>,</w:t>
      </w:r>
      <w:r>
        <w:rPr>
          <w:rFonts w:ascii="Calibri Light" w:hAnsi="Calibri Light"/>
          <w:bCs/>
          <w:lang w:val="nb-NO"/>
        </w:rPr>
        <w:t xml:space="preserve"> så regnes e-læringen som godkjent, uavhengig av når du tok den.</w:t>
      </w:r>
    </w:p>
    <w:p w14:paraId="1E0C1B07" w14:textId="77777777" w:rsidR="0093792E" w:rsidRPr="001A42EB" w:rsidRDefault="0093792E" w:rsidP="0093792E">
      <w:pPr>
        <w:rPr>
          <w:b/>
          <w:bCs/>
          <w:lang w:val="nb-NO"/>
        </w:rPr>
      </w:pPr>
      <w:r w:rsidRPr="001A42EB">
        <w:rPr>
          <w:rFonts w:ascii="Calibri Light" w:hAnsi="Calibri Light"/>
          <w:bCs/>
          <w:lang w:val="nb-NO"/>
        </w:rPr>
        <w:t>Deltakerne må ha minimum 60 % riktige svar for å ha bestått e-læringen.</w:t>
      </w:r>
    </w:p>
    <w:p w14:paraId="01138A00" w14:textId="517590BE" w:rsidR="001A42EB" w:rsidRPr="001A42EB" w:rsidRDefault="001A42EB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/>
          <w:lang w:val="nb-NO"/>
        </w:rPr>
        <w:t>KURSMATERIALE</w:t>
      </w:r>
      <w:r>
        <w:rPr>
          <w:rFonts w:ascii="Calibri Light" w:hAnsi="Calibri Light"/>
          <w:b/>
          <w:lang w:val="nb-NO"/>
        </w:rPr>
        <w:br/>
      </w:r>
      <w:r>
        <w:rPr>
          <w:rFonts w:ascii="Calibri Light" w:hAnsi="Calibri Light"/>
          <w:bCs/>
          <w:lang w:val="nb-NO"/>
        </w:rPr>
        <w:t>Når påmeldingsfristen er gått ut vil kursmateriale bli tilsendt hver enkelt deltaker.</w:t>
      </w:r>
    </w:p>
    <w:p w14:paraId="65A1E2E3" w14:textId="77777777" w:rsidR="001A42EB" w:rsidRPr="001A42EB" w:rsidRDefault="001A42EB" w:rsidP="001A42EB">
      <w:pPr>
        <w:rPr>
          <w:rFonts w:ascii="Calibri Light" w:hAnsi="Calibri Light"/>
          <w:b/>
          <w:bCs/>
          <w:lang w:val="nb-NO"/>
        </w:rPr>
      </w:pPr>
      <w:r w:rsidRPr="001A42EB">
        <w:rPr>
          <w:rFonts w:ascii="Calibri Light" w:hAnsi="Calibri Light"/>
          <w:b/>
          <w:bCs/>
          <w:lang w:val="nb-NO"/>
        </w:rPr>
        <w:t>HVORDAN GJENNOMFØRE E-LÆRING</w:t>
      </w:r>
    </w:p>
    <w:p w14:paraId="5EF99A2C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Vi anbefaler at du har mottatt kursmateriale før du begynner på e-læringen</w:t>
      </w:r>
    </w:p>
    <w:p w14:paraId="289C6AB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E-læringsportalen finner du her </w:t>
      </w:r>
      <w:hyperlink r:id="rId10" w:history="1">
        <w:r w:rsidRPr="00C619F2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Pr="00C619F2">
        <w:rPr>
          <w:rStyle w:val="Hyperkobling"/>
          <w:rFonts w:asciiTheme="majorHAnsi" w:hAnsiTheme="majorHAnsi" w:cstheme="majorHAnsi"/>
          <w:lang w:val="nb-NO"/>
        </w:rPr>
        <w:t>,</w:t>
      </w:r>
    </w:p>
    <w:p w14:paraId="13B6DB6E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Bruk samme brukernavn og passord som i MinIdrett.</w:t>
      </w:r>
      <w:r w:rsidRPr="00C619F2">
        <w:rPr>
          <w:rFonts w:asciiTheme="majorHAnsi" w:hAnsiTheme="majorHAnsi" w:cstheme="majorHAnsi"/>
          <w:lang w:val="nb-NO"/>
        </w:rPr>
        <w:br/>
        <w:t>Dersom du ikke har vært innlogget i MinIdrett før må du opprette en bruker der</w:t>
      </w:r>
    </w:p>
    <w:p w14:paraId="690CC27B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Når du er logget inn på E-læringsportalen velger du «Særforbund» i toppmenyen og deretter «Norges Skytterforbund»</w:t>
      </w:r>
    </w:p>
    <w:p w14:paraId="298DD961" w14:textId="4DEC77BA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Velg selvstudiumet «Selvstudium dommerkurs - pistol»</w:t>
      </w:r>
    </w:p>
    <w:p w14:paraId="41D918E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Om du opplever tekniske problemer med e-læringsportalen ta kontakt med NIF-IT</w:t>
      </w:r>
    </w:p>
    <w:p w14:paraId="409D5EBD" w14:textId="7174CEDC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Om du har spørsmål om selvstudiumsoppgavene generelt, ta kontakt med Idrettskonsulent i NSF, </w:t>
      </w:r>
      <w:r w:rsidR="001C21B7">
        <w:rPr>
          <w:rFonts w:asciiTheme="majorHAnsi" w:hAnsiTheme="majorHAnsi" w:cstheme="majorHAnsi"/>
          <w:lang w:val="nb-NO"/>
        </w:rPr>
        <w:t>Henrik Alvær (</w:t>
      </w:r>
      <w:hyperlink r:id="rId11" w:history="1">
        <w:r w:rsidR="001C21B7" w:rsidRPr="0057070E">
          <w:rPr>
            <w:rStyle w:val="Hyperkobling"/>
            <w:rFonts w:asciiTheme="majorHAnsi" w:hAnsiTheme="majorHAnsi" w:cstheme="majorHAnsi"/>
            <w:lang w:val="nb-NO"/>
          </w:rPr>
          <w:t>henrik.alvaer@skyting.no</w:t>
        </w:r>
      </w:hyperlink>
      <w:r w:rsidR="001C21B7">
        <w:rPr>
          <w:rFonts w:asciiTheme="majorHAnsi" w:hAnsiTheme="majorHAnsi" w:cstheme="majorHAnsi"/>
          <w:lang w:val="nb-NO"/>
        </w:rPr>
        <w:t xml:space="preserve">) </w:t>
      </w:r>
    </w:p>
    <w:p w14:paraId="7AB95B76" w14:textId="751ABE2F" w:rsidR="001A42EB" w:rsidRDefault="001A42EB" w:rsidP="001603AF">
      <w:pPr>
        <w:rPr>
          <w:rFonts w:ascii="Calibri Light" w:hAnsi="Calibri Light"/>
          <w:lang w:val="nb-NO"/>
        </w:rPr>
      </w:pPr>
    </w:p>
    <w:p w14:paraId="4EF581AE" w14:textId="77777777" w:rsidR="009D3FBA" w:rsidRDefault="009D3FBA" w:rsidP="009D3FBA">
      <w:pPr>
        <w:rPr>
          <w:rFonts w:ascii="Calibri" w:hAnsi="Calibri"/>
          <w:lang w:val="nb-NO"/>
        </w:rPr>
      </w:pPr>
      <w:r>
        <w:rPr>
          <w:rFonts w:ascii="Calibri Light" w:hAnsi="Calibri Light"/>
          <w:b/>
          <w:bCs/>
          <w:lang w:val="nb-NO"/>
        </w:rPr>
        <w:t>VED STRYK PÅ EKSAMEN</w:t>
      </w:r>
      <w:r>
        <w:rPr>
          <w:rFonts w:ascii="Calibri Light" w:hAnsi="Calibri Light"/>
          <w:b/>
          <w:bCs/>
          <w:lang w:val="nb-NO"/>
        </w:rPr>
        <w:br/>
      </w:r>
      <w:r w:rsidRPr="003E130A">
        <w:rPr>
          <w:rFonts w:asciiTheme="majorHAnsi" w:hAnsiTheme="majorHAnsi" w:cstheme="majorHAnsi"/>
          <w:lang w:val="nb-NO"/>
        </w:rPr>
        <w:t xml:space="preserve">Deltakere som tidligere har strøket til eksamen (nylig) kan ved høve tilbys å gjennomføre </w:t>
      </w:r>
      <w:r w:rsidRPr="003E130A">
        <w:rPr>
          <w:rFonts w:asciiTheme="majorHAnsi" w:hAnsiTheme="majorHAnsi" w:cstheme="majorHAnsi"/>
          <w:b/>
          <w:i/>
          <w:lang w:val="nb-NO"/>
        </w:rPr>
        <w:t>en</w:t>
      </w:r>
      <w:r w:rsidRPr="003E130A">
        <w:rPr>
          <w:rFonts w:asciiTheme="majorHAnsi" w:hAnsiTheme="majorHAnsi" w:cstheme="majorHAnsi"/>
          <w:lang w:val="nb-NO"/>
        </w:rPr>
        <w:t xml:space="preserve"> ny eksamen. Dette kan tidligst skje først to uker etter første avlagte eksamen.</w:t>
      </w:r>
    </w:p>
    <w:p w14:paraId="1DFF10E8" w14:textId="09D83FE3" w:rsidR="001603AF" w:rsidRDefault="001603AF" w:rsidP="001603AF">
      <w:pPr>
        <w:rPr>
          <w:rFonts w:ascii="Calibri Light" w:hAnsi="Calibri Light"/>
          <w:lang w:val="nb-NO"/>
        </w:rPr>
      </w:pPr>
    </w:p>
    <w:p w14:paraId="481792B3" w14:textId="4B63AF73" w:rsidR="00793D40" w:rsidRDefault="00793D40" w:rsidP="001603AF">
      <w:pPr>
        <w:rPr>
          <w:rFonts w:ascii="Calibri Light" w:hAnsi="Calibri Light"/>
          <w:lang w:val="nb-NO"/>
        </w:rPr>
      </w:pPr>
    </w:p>
    <w:p w14:paraId="4A4EA120" w14:textId="45881401" w:rsidR="00793D40" w:rsidRDefault="00793D40" w:rsidP="001603AF">
      <w:pPr>
        <w:rPr>
          <w:rFonts w:ascii="Calibri Light" w:hAnsi="Calibri Light"/>
          <w:lang w:val="nb-NO"/>
        </w:rPr>
      </w:pPr>
    </w:p>
    <w:p w14:paraId="107439DE" w14:textId="11813678" w:rsidR="00793D40" w:rsidRDefault="00793D40" w:rsidP="001603AF">
      <w:pPr>
        <w:rPr>
          <w:rFonts w:ascii="Calibri Light" w:hAnsi="Calibri Light"/>
          <w:lang w:val="nb-NO"/>
        </w:rPr>
      </w:pPr>
    </w:p>
    <w:p w14:paraId="13563D73" w14:textId="21239E52" w:rsidR="001F4CF3" w:rsidRPr="009D3FBA" w:rsidRDefault="00793D40" w:rsidP="009D3FBA">
      <w:pPr>
        <w:rPr>
          <w:rFonts w:ascii="Calibri Light" w:hAnsi="Calibri Light"/>
          <w:b/>
          <w:bCs/>
          <w:lang w:val="nb-NO"/>
        </w:rPr>
      </w:pPr>
      <w:r>
        <w:rPr>
          <w:rFonts w:ascii="Calibri Light" w:hAnsi="Calibri Light"/>
          <w:b/>
          <w:bCs/>
          <w:lang w:val="nb-NO"/>
        </w:rPr>
        <w:t>EVENTUELLE TILPASNINGER</w:t>
      </w:r>
      <w:r w:rsidR="009D3FBA">
        <w:rPr>
          <w:rFonts w:ascii="Calibri Light" w:hAnsi="Calibri Light"/>
          <w:b/>
          <w:bCs/>
          <w:lang w:val="nb-NO"/>
        </w:rPr>
        <w:br/>
      </w:r>
      <w:r w:rsidR="001F4CF3" w:rsidRPr="009D3FBA">
        <w:rPr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Default="004F438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b/>
          <w:bCs/>
          <w:lang w:val="nb-NO"/>
        </w:rPr>
        <w:t>DOMMEROPPDATERING</w:t>
      </w:r>
      <w:r>
        <w:rPr>
          <w:rFonts w:ascii="Calibri Light" w:hAnsi="Calibri Light"/>
          <w:b/>
          <w:bCs/>
          <w:lang w:val="nb-NO"/>
        </w:rPr>
        <w:br/>
      </w:r>
      <w:r w:rsidR="000C6202">
        <w:rPr>
          <w:rFonts w:ascii="Calibri Light" w:hAnsi="Calibri Light"/>
          <w:lang w:val="nb-NO"/>
        </w:rPr>
        <w:t xml:space="preserve">Alle dommere må hvert 4. år gjennomføre </w:t>
      </w:r>
      <w:r w:rsidR="00E33707">
        <w:rPr>
          <w:rFonts w:ascii="Calibri Light" w:hAnsi="Calibri Light"/>
          <w:lang w:val="nb-NO"/>
        </w:rPr>
        <w:t xml:space="preserve">et oppdateringskurs. Oppdateringskursene finner sted flere steder i landet </w:t>
      </w:r>
      <w:r w:rsidR="00993436">
        <w:rPr>
          <w:rFonts w:ascii="Calibri Light" w:hAnsi="Calibri Light"/>
          <w:lang w:val="nb-NO"/>
        </w:rPr>
        <w:t xml:space="preserve">året etter de Olympiske Leker (sommer). </w:t>
      </w:r>
    </w:p>
    <w:p w14:paraId="0F548F98" w14:textId="5AEACDA1" w:rsidR="004C5E41" w:rsidRPr="004F4381" w:rsidRDefault="004C5E4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lang w:val="nb-NO"/>
        </w:rPr>
        <w:t>Dommere som ikke gjennomfører oppdatering</w:t>
      </w:r>
      <w:r w:rsidR="00BB6523">
        <w:rPr>
          <w:rFonts w:ascii="Calibri Light" w:hAnsi="Calibri Light"/>
          <w:lang w:val="nb-NO"/>
        </w:rPr>
        <w:t>en</w:t>
      </w:r>
      <w:r>
        <w:rPr>
          <w:rFonts w:ascii="Calibri Light" w:hAnsi="Calibri Light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77777777" w:rsidR="001A42EB" w:rsidRPr="001A42EB" w:rsidRDefault="001A42EB" w:rsidP="001A42EB">
      <w:pPr>
        <w:rPr>
          <w:lang w:val="nb-NO"/>
        </w:rPr>
      </w:pPr>
    </w:p>
    <w:sectPr w:rsidR="001A42EB" w:rsidRPr="001A42EB" w:rsidSect="00037B2D">
      <w:headerReference w:type="default" r:id="rId12"/>
      <w:footerReference w:type="default" r:id="rId13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F464B" w14:textId="77777777" w:rsidR="00585494" w:rsidRDefault="00585494" w:rsidP="00376205">
      <w:r>
        <w:separator/>
      </w:r>
    </w:p>
  </w:endnote>
  <w:endnote w:type="continuationSeparator" w:id="0">
    <w:p w14:paraId="7FA03CF1" w14:textId="77777777" w:rsidR="00585494" w:rsidRDefault="00585494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50E70" w14:textId="77777777" w:rsidR="00585494" w:rsidRDefault="00585494" w:rsidP="00376205">
      <w:r>
        <w:separator/>
      </w:r>
    </w:p>
  </w:footnote>
  <w:footnote w:type="continuationSeparator" w:id="0">
    <w:p w14:paraId="6B8CB909" w14:textId="77777777" w:rsidR="00585494" w:rsidRDefault="00585494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2748243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309413">
    <w:abstractNumId w:val="3"/>
  </w:num>
  <w:num w:numId="2" w16cid:durableId="223948538">
    <w:abstractNumId w:val="1"/>
  </w:num>
  <w:num w:numId="3" w16cid:durableId="1503668230">
    <w:abstractNumId w:val="0"/>
  </w:num>
  <w:num w:numId="4" w16cid:durableId="396438056">
    <w:abstractNumId w:val="2"/>
  </w:num>
  <w:num w:numId="5" w16cid:durableId="19549448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B353B"/>
    <w:rsid w:val="000C6202"/>
    <w:rsid w:val="000D7830"/>
    <w:rsid w:val="001516E1"/>
    <w:rsid w:val="001603AF"/>
    <w:rsid w:val="001A42EB"/>
    <w:rsid w:val="001C21B7"/>
    <w:rsid w:val="001C787F"/>
    <w:rsid w:val="001C7EBA"/>
    <w:rsid w:val="001D2146"/>
    <w:rsid w:val="001F4CF3"/>
    <w:rsid w:val="0021026D"/>
    <w:rsid w:val="0028006E"/>
    <w:rsid w:val="002822F5"/>
    <w:rsid w:val="002F712B"/>
    <w:rsid w:val="00300578"/>
    <w:rsid w:val="00364EB0"/>
    <w:rsid w:val="0037363D"/>
    <w:rsid w:val="00376205"/>
    <w:rsid w:val="0038777C"/>
    <w:rsid w:val="00396549"/>
    <w:rsid w:val="003A6A4C"/>
    <w:rsid w:val="003B749A"/>
    <w:rsid w:val="003C6BDE"/>
    <w:rsid w:val="003E130A"/>
    <w:rsid w:val="00445778"/>
    <w:rsid w:val="004752FF"/>
    <w:rsid w:val="00476622"/>
    <w:rsid w:val="004A473C"/>
    <w:rsid w:val="004B027E"/>
    <w:rsid w:val="004C5E41"/>
    <w:rsid w:val="004F4381"/>
    <w:rsid w:val="00517C2F"/>
    <w:rsid w:val="00530869"/>
    <w:rsid w:val="005778EE"/>
    <w:rsid w:val="00585494"/>
    <w:rsid w:val="005942EB"/>
    <w:rsid w:val="005F6F9A"/>
    <w:rsid w:val="0062123A"/>
    <w:rsid w:val="00646E75"/>
    <w:rsid w:val="00681A8A"/>
    <w:rsid w:val="0072209F"/>
    <w:rsid w:val="007744A1"/>
    <w:rsid w:val="007752E3"/>
    <w:rsid w:val="00792643"/>
    <w:rsid w:val="00793D40"/>
    <w:rsid w:val="007B22FA"/>
    <w:rsid w:val="008009DA"/>
    <w:rsid w:val="00877759"/>
    <w:rsid w:val="00892A1F"/>
    <w:rsid w:val="00904834"/>
    <w:rsid w:val="00914211"/>
    <w:rsid w:val="00922646"/>
    <w:rsid w:val="0093792E"/>
    <w:rsid w:val="00980E0F"/>
    <w:rsid w:val="009864AB"/>
    <w:rsid w:val="00993436"/>
    <w:rsid w:val="009A7E7D"/>
    <w:rsid w:val="009D3FBA"/>
    <w:rsid w:val="00A00DA7"/>
    <w:rsid w:val="00A253C5"/>
    <w:rsid w:val="00A55476"/>
    <w:rsid w:val="00AA7F1B"/>
    <w:rsid w:val="00AC76CE"/>
    <w:rsid w:val="00AD0D41"/>
    <w:rsid w:val="00B71D70"/>
    <w:rsid w:val="00BB2CAD"/>
    <w:rsid w:val="00BB6523"/>
    <w:rsid w:val="00C14516"/>
    <w:rsid w:val="00C2466E"/>
    <w:rsid w:val="00C43F4B"/>
    <w:rsid w:val="00C92E72"/>
    <w:rsid w:val="00CD384D"/>
    <w:rsid w:val="00CE1FF8"/>
    <w:rsid w:val="00D04CFD"/>
    <w:rsid w:val="00D14447"/>
    <w:rsid w:val="00D6172D"/>
    <w:rsid w:val="00E0191A"/>
    <w:rsid w:val="00E03040"/>
    <w:rsid w:val="00E0756B"/>
    <w:rsid w:val="00E33707"/>
    <w:rsid w:val="00E42CBA"/>
    <w:rsid w:val="00E55D74"/>
    <w:rsid w:val="00EB1A81"/>
    <w:rsid w:val="00F040AE"/>
    <w:rsid w:val="00F1084B"/>
    <w:rsid w:val="00F405F8"/>
    <w:rsid w:val="00F4074F"/>
    <w:rsid w:val="00F4277C"/>
    <w:rsid w:val="00F459F9"/>
    <w:rsid w:val="00F46FBE"/>
    <w:rsid w:val="00F73163"/>
    <w:rsid w:val="00F8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C21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nrik.alvaer@skyting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7" ma:contentTypeDescription="Opprett et nytt dokument." ma:contentTypeScope="" ma:versionID="fee72c8fdf3e7015865c9cd491bfcc8e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72fa4b65a434e359cc4a7d267bcc4230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C6BA156A-665C-43A1-B09F-C409FFC1C31B}"/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0407ded1-0cca-4a9c-a9ed-3adc42b62707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1</Pages>
  <Words>484</Words>
  <Characters>2567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2023-01-03T17:30:00Z</dcterms:created>
  <dcterms:modified xsi:type="dcterms:W3CDTF">2024-01-08T18:26:00Z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  <property fmtid="{D5CDD505-2E9C-101B-9397-08002B2CF9AE}" pid="3" name="MediaServiceImageTags">
    <vt:lpwstr/>
  </property>
</Properties>
</file>